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61377" w14:textId="43B68240" w:rsidR="004E370E" w:rsidRDefault="004E370E" w:rsidP="004E370E">
      <w:pPr>
        <w:pStyle w:val="Title"/>
        <w:pBdr>
          <w:bottom w:val="single" w:sz="8" w:space="13" w:color="A18F8F" w:themeColor="text2" w:themeTint="99"/>
        </w:pBdr>
        <w:spacing w:after="0"/>
      </w:pPr>
      <w:r>
        <w:t>CPD Certificate</w:t>
      </w:r>
    </w:p>
    <w:p w14:paraId="2DC6E8A0" w14:textId="57E4192A" w:rsidR="004E370E" w:rsidRPr="0023086A" w:rsidRDefault="0009442E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b/>
          <w:bCs/>
          <w:sz w:val="48"/>
          <w:szCs w:val="48"/>
        </w:rPr>
      </w:pPr>
      <w:r w:rsidRPr="0023086A">
        <w:rPr>
          <w:b/>
          <w:bCs/>
          <w:sz w:val="48"/>
          <w:szCs w:val="48"/>
        </w:rPr>
        <w:t>The Treatment and Monitoring of Cushing’s Disease</w:t>
      </w:r>
    </w:p>
    <w:p w14:paraId="64A6487B" w14:textId="5D7264D8" w:rsidR="002174EC" w:rsidRPr="0023086A" w:rsidRDefault="002174EC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sz w:val="32"/>
        </w:rPr>
      </w:pPr>
      <w:r w:rsidRPr="0023086A">
        <w:rPr>
          <w:sz w:val="32"/>
        </w:rPr>
        <w:t>“Improving the quality-of-life of the pet, owner and vet by helping vets and owners work together</w:t>
      </w:r>
      <w:r w:rsidR="00CD41A5" w:rsidRPr="0023086A">
        <w:rPr>
          <w:sz w:val="32"/>
        </w:rPr>
        <w:t xml:space="preserve"> as a team”</w:t>
      </w:r>
    </w:p>
    <w:p w14:paraId="0FC8154D" w14:textId="7598A8AD" w:rsidR="004E370E" w:rsidRPr="001E6D7B" w:rsidRDefault="004E370E" w:rsidP="00DA5DE4">
      <w:pPr>
        <w:spacing w:after="0"/>
        <w:jc w:val="both"/>
        <w:rPr>
          <w:rFonts w:cs="Arial"/>
          <w:b/>
          <w:bCs/>
          <w:sz w:val="16"/>
          <w:szCs w:val="16"/>
        </w:rPr>
      </w:pPr>
    </w:p>
    <w:p w14:paraId="1FA14924" w14:textId="763696BC" w:rsidR="004E370E" w:rsidRDefault="001E6D7B" w:rsidP="004E370E">
      <w:pPr>
        <w:rPr>
          <w:rFonts w:cs="Arial"/>
          <w:b/>
          <w:bCs/>
          <w:sz w:val="32"/>
          <w:szCs w:val="32"/>
        </w:rPr>
      </w:pPr>
      <w:r w:rsidRPr="004E370E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8A54D6" wp14:editId="5B14537E">
            <wp:simplePos x="0" y="0"/>
            <wp:positionH relativeFrom="margin">
              <wp:posOffset>-168275</wp:posOffset>
            </wp:positionH>
            <wp:positionV relativeFrom="paragraph">
              <wp:posOffset>667385</wp:posOffset>
            </wp:positionV>
            <wp:extent cx="4504055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</a:extLst>
                    </a:blip>
                    <a:srcRect l="-3" r="-447"/>
                    <a:stretch/>
                  </pic:blipFill>
                  <pic:spPr bwMode="auto">
                    <a:xfrm>
                      <a:off x="0" y="0"/>
                      <a:ext cx="450405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0E" w:rsidRPr="004E370E">
        <w:rPr>
          <w:rFonts w:cs="Arial"/>
          <w:b/>
          <w:bCs/>
          <w:sz w:val="32"/>
          <w:szCs w:val="32"/>
        </w:rPr>
        <w:t xml:space="preserve">This certificate certifies that the person named below has successfully completed </w:t>
      </w:r>
      <w:r w:rsidR="0083627D">
        <w:rPr>
          <w:rFonts w:cs="Arial"/>
          <w:b/>
          <w:bCs/>
          <w:sz w:val="32"/>
          <w:szCs w:val="32"/>
        </w:rPr>
        <w:t>2</w:t>
      </w:r>
      <w:r w:rsidR="004E370E" w:rsidRPr="004E370E">
        <w:rPr>
          <w:rFonts w:cs="Arial"/>
          <w:b/>
          <w:bCs/>
          <w:sz w:val="32"/>
          <w:szCs w:val="32"/>
        </w:rPr>
        <w:t xml:space="preserve"> hours of CPD training from the Dechra</w:t>
      </w:r>
      <w:r w:rsidR="000B0F71">
        <w:rPr>
          <w:rFonts w:cs="Arial"/>
          <w:b/>
          <w:bCs/>
          <w:sz w:val="32"/>
          <w:szCs w:val="32"/>
        </w:rPr>
        <w:t xml:space="preserve"> </w:t>
      </w:r>
      <w:r w:rsidR="004E370E" w:rsidRPr="004E370E">
        <w:rPr>
          <w:rFonts w:cs="Arial"/>
          <w:b/>
          <w:bCs/>
          <w:sz w:val="32"/>
          <w:szCs w:val="32"/>
        </w:rPr>
        <w:t>Website.</w:t>
      </w:r>
    </w:p>
    <w:p w14:paraId="6ECAB8C3" w14:textId="645730FF" w:rsidR="004E370E" w:rsidRPr="004E370E" w:rsidRDefault="004E370E" w:rsidP="001761BE">
      <w:pPr>
        <w:jc w:val="both"/>
        <w:rPr>
          <w:rFonts w:cs="Arial"/>
          <w:b/>
          <w:bCs/>
          <w:sz w:val="32"/>
          <w:szCs w:val="32"/>
        </w:rPr>
      </w:pPr>
    </w:p>
    <w:tbl>
      <w:tblPr>
        <w:tblpPr w:leftFromText="180" w:rightFromText="180" w:bottomFromText="200" w:vertAnchor="text" w:horzAnchor="page" w:tblpX="6076" w:tblpY="65"/>
        <w:tblOverlap w:val="never"/>
        <w:tblW w:w="2237" w:type="pct"/>
        <w:tblBorders>
          <w:bottom w:val="single" w:sz="8" w:space="0" w:color="A18F8F" w:themeColor="text2" w:themeTint="99"/>
          <w:insideH w:val="single" w:sz="8" w:space="0" w:color="A18F8F" w:themeColor="text2" w:themeTint="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 table"/>
      </w:tblPr>
      <w:tblGrid>
        <w:gridCol w:w="2399"/>
        <w:gridCol w:w="3270"/>
      </w:tblGrid>
      <w:tr w:rsidR="004E370E" w14:paraId="385CACBC" w14:textId="77777777" w:rsidTr="001E6D7B">
        <w:trPr>
          <w:trHeight w:val="716"/>
        </w:trPr>
        <w:tc>
          <w:tcPr>
            <w:tcW w:w="2399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3F0D63CE" w14:textId="77777777" w:rsidR="004E370E" w:rsidRDefault="004E370E">
            <w:pPr>
              <w:pStyle w:val="Heading3"/>
              <w:spacing w:before="0" w:line="276" w:lineRule="auto"/>
              <w:jc w:val="both"/>
            </w:pPr>
            <w:r>
              <w:t>Name: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</w:tcPr>
          <w:p w14:paraId="7FBAB272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  <w:tr w:rsidR="004E370E" w14:paraId="6C11E07A" w14:textId="77777777" w:rsidTr="001E6D7B">
        <w:trPr>
          <w:trHeight w:val="444"/>
        </w:trPr>
        <w:tc>
          <w:tcPr>
            <w:tcW w:w="2399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565B82BC" w14:textId="77777777" w:rsidR="004E370E" w:rsidRDefault="004E370E">
            <w:pPr>
              <w:pStyle w:val="Heading3"/>
              <w:spacing w:line="276" w:lineRule="auto"/>
              <w:jc w:val="both"/>
            </w:pPr>
            <w:r>
              <w:t>Date:</w:t>
            </w:r>
          </w:p>
        </w:tc>
        <w:tc>
          <w:tcPr>
            <w:tcW w:w="3271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tcMar>
              <w:top w:w="144" w:type="dxa"/>
              <w:left w:w="0" w:type="dxa"/>
              <w:bottom w:w="0" w:type="dxa"/>
              <w:right w:w="0" w:type="dxa"/>
            </w:tcMar>
            <w:vAlign w:val="bottom"/>
          </w:tcPr>
          <w:p w14:paraId="0FB3495B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</w:tbl>
    <w:p w14:paraId="5C78BA9B" w14:textId="7E80A19D" w:rsidR="00636F62" w:rsidRDefault="00636F62" w:rsidP="00AF515A">
      <w:pPr>
        <w:pStyle w:val="NoSpacing"/>
      </w:pPr>
    </w:p>
    <w:p w14:paraId="7FCB8CEB" w14:textId="73BB7AEC" w:rsidR="00636F62" w:rsidRDefault="00636F62" w:rsidP="000A46FE">
      <w:pPr>
        <w:pStyle w:val="NoSpacing"/>
        <w:jc w:val="both"/>
      </w:pPr>
    </w:p>
    <w:p w14:paraId="7D38DAA2" w14:textId="006955F4" w:rsidR="006E1C71" w:rsidRDefault="006E1C71" w:rsidP="00636F62">
      <w:pPr>
        <w:pStyle w:val="NoSpacing"/>
        <w:jc w:val="left"/>
      </w:pPr>
    </w:p>
    <w:sectPr w:rsidR="006E1C71" w:rsidSect="005D2A9E">
      <w:headerReference w:type="default" r:id="rId10"/>
      <w:footerReference w:type="default" r:id="rId11"/>
      <w:headerReference w:type="first" r:id="rId12"/>
      <w:pgSz w:w="15840" w:h="12240" w:orient="landscape" w:code="1"/>
      <w:pgMar w:top="2977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67818" w14:textId="77777777" w:rsidR="00B66848" w:rsidRDefault="00B66848">
      <w:pPr>
        <w:spacing w:after="0" w:line="240" w:lineRule="auto"/>
      </w:pPr>
      <w:r>
        <w:separator/>
      </w:r>
    </w:p>
  </w:endnote>
  <w:endnote w:type="continuationSeparator" w:id="0">
    <w:p w14:paraId="4FD32F54" w14:textId="77777777" w:rsidR="00B66848" w:rsidRDefault="00B66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ntagenet Cherokee">
    <w:altName w:val="Plantagenet Cherokee"/>
    <w:panose1 w:val="020200000000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ADA2C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F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9E45C" w14:textId="77777777" w:rsidR="00B66848" w:rsidRDefault="00B66848">
      <w:pPr>
        <w:spacing w:after="0" w:line="240" w:lineRule="auto"/>
      </w:pPr>
      <w:r>
        <w:separator/>
      </w:r>
    </w:p>
  </w:footnote>
  <w:footnote w:type="continuationSeparator" w:id="0">
    <w:p w14:paraId="487DE119" w14:textId="77777777" w:rsidR="00B66848" w:rsidRDefault="00B66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FCA2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E9783C" wp14:editId="3FB66E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3D0F829C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F5243" w14:textId="1E0785CD" w:rsidR="00F46DDC" w:rsidRDefault="003A5376" w:rsidP="003A5376">
    <w:pPr>
      <w:pStyle w:val="Header"/>
      <w:jc w:val="right"/>
    </w:pPr>
    <w:r>
      <w:rPr>
        <w:noProof/>
      </w:rPr>
      <w:drawing>
        <wp:inline distT="0" distB="0" distL="0" distR="0" wp14:anchorId="54C5F34F" wp14:editId="21A4CC3C">
          <wp:extent cx="1171575" cy="1171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XVET_Logo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22" cy="117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6DD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064F8E" wp14:editId="5026C6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59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69FB38CB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5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159E6"/>
    <w:multiLevelType w:val="hybridMultilevel"/>
    <w:tmpl w:val="DBD04A48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6A"/>
    <w:rsid w:val="000238C7"/>
    <w:rsid w:val="00050E2A"/>
    <w:rsid w:val="00055C44"/>
    <w:rsid w:val="000570F5"/>
    <w:rsid w:val="000659A2"/>
    <w:rsid w:val="0009442E"/>
    <w:rsid w:val="000A46FE"/>
    <w:rsid w:val="000A581E"/>
    <w:rsid w:val="000A6797"/>
    <w:rsid w:val="000B0F71"/>
    <w:rsid w:val="0010178B"/>
    <w:rsid w:val="00102EF5"/>
    <w:rsid w:val="00133F47"/>
    <w:rsid w:val="001609E6"/>
    <w:rsid w:val="001761BE"/>
    <w:rsid w:val="001E66BE"/>
    <w:rsid w:val="001E6D7B"/>
    <w:rsid w:val="002174EC"/>
    <w:rsid w:val="0023086A"/>
    <w:rsid w:val="00231E2D"/>
    <w:rsid w:val="002452B4"/>
    <w:rsid w:val="0027102E"/>
    <w:rsid w:val="002713A3"/>
    <w:rsid w:val="002854F9"/>
    <w:rsid w:val="00287008"/>
    <w:rsid w:val="002A5E6E"/>
    <w:rsid w:val="002C46EE"/>
    <w:rsid w:val="0031126A"/>
    <w:rsid w:val="003274D2"/>
    <w:rsid w:val="00342451"/>
    <w:rsid w:val="003A5376"/>
    <w:rsid w:val="003B61B2"/>
    <w:rsid w:val="003C473A"/>
    <w:rsid w:val="003D1388"/>
    <w:rsid w:val="003F47AB"/>
    <w:rsid w:val="00402527"/>
    <w:rsid w:val="0042741F"/>
    <w:rsid w:val="004E24B8"/>
    <w:rsid w:val="004E370E"/>
    <w:rsid w:val="005073C7"/>
    <w:rsid w:val="0052329C"/>
    <w:rsid w:val="0054759E"/>
    <w:rsid w:val="00553547"/>
    <w:rsid w:val="005D2A9E"/>
    <w:rsid w:val="005F6FDE"/>
    <w:rsid w:val="00623E16"/>
    <w:rsid w:val="00636F62"/>
    <w:rsid w:val="00656BE8"/>
    <w:rsid w:val="0066143E"/>
    <w:rsid w:val="00673E5F"/>
    <w:rsid w:val="006826FC"/>
    <w:rsid w:val="0069642B"/>
    <w:rsid w:val="006E1C71"/>
    <w:rsid w:val="006F665E"/>
    <w:rsid w:val="007209A0"/>
    <w:rsid w:val="008251CC"/>
    <w:rsid w:val="008330B8"/>
    <w:rsid w:val="0083627D"/>
    <w:rsid w:val="008407C5"/>
    <w:rsid w:val="00852170"/>
    <w:rsid w:val="0088629E"/>
    <w:rsid w:val="008A5914"/>
    <w:rsid w:val="008C6A08"/>
    <w:rsid w:val="009243E9"/>
    <w:rsid w:val="009558C9"/>
    <w:rsid w:val="009A12A3"/>
    <w:rsid w:val="009A3C9B"/>
    <w:rsid w:val="009B227E"/>
    <w:rsid w:val="009B3F55"/>
    <w:rsid w:val="009C2ECF"/>
    <w:rsid w:val="009C610B"/>
    <w:rsid w:val="009D00CA"/>
    <w:rsid w:val="009F3BEA"/>
    <w:rsid w:val="009F4C94"/>
    <w:rsid w:val="00A2067C"/>
    <w:rsid w:val="00A33DB5"/>
    <w:rsid w:val="00A51DB1"/>
    <w:rsid w:val="00A55ED0"/>
    <w:rsid w:val="00AA4517"/>
    <w:rsid w:val="00AB4348"/>
    <w:rsid w:val="00AD0ACD"/>
    <w:rsid w:val="00AF515A"/>
    <w:rsid w:val="00B10BE2"/>
    <w:rsid w:val="00B66848"/>
    <w:rsid w:val="00B90157"/>
    <w:rsid w:val="00BB4010"/>
    <w:rsid w:val="00BD2A80"/>
    <w:rsid w:val="00C83C1D"/>
    <w:rsid w:val="00CB7D03"/>
    <w:rsid w:val="00CC782D"/>
    <w:rsid w:val="00CC7D58"/>
    <w:rsid w:val="00CD41A5"/>
    <w:rsid w:val="00D03CE0"/>
    <w:rsid w:val="00DA5DE4"/>
    <w:rsid w:val="00DC105C"/>
    <w:rsid w:val="00DE60F8"/>
    <w:rsid w:val="00E26503"/>
    <w:rsid w:val="00E2756D"/>
    <w:rsid w:val="00EC390E"/>
    <w:rsid w:val="00ED5E7A"/>
    <w:rsid w:val="00F125C6"/>
    <w:rsid w:val="00F17F33"/>
    <w:rsid w:val="00F20B57"/>
    <w:rsid w:val="00F37436"/>
    <w:rsid w:val="00F42989"/>
    <w:rsid w:val="00F46DDC"/>
    <w:rsid w:val="00F52848"/>
    <w:rsid w:val="00F84AAD"/>
    <w:rsid w:val="00FA7645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231D77"/>
  <w15:docId w15:val="{89009AFA-D9CC-48D7-9D77-44C2794D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0E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u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AC8A-1320-432B-A0D9-CBCE36A5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C:\Users\Joanne\AppData\Roaming\Microsoft\Templates\Most Inspirational Player award certificate (editable title).dotx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Microsoft Office User</cp:lastModifiedBy>
  <cp:revision>2</cp:revision>
  <cp:lastPrinted>2021-06-29T01:31:00Z</cp:lastPrinted>
  <dcterms:created xsi:type="dcterms:W3CDTF">2021-06-29T02:34:00Z</dcterms:created>
  <dcterms:modified xsi:type="dcterms:W3CDTF">2021-06-29T02:34:00Z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