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61377" w14:textId="43B68240" w:rsidR="004E370E" w:rsidRDefault="004E370E" w:rsidP="004E370E">
      <w:pPr>
        <w:pStyle w:val="Title"/>
        <w:pBdr>
          <w:bottom w:val="single" w:sz="8" w:space="13" w:color="A18F8F" w:themeColor="text2" w:themeTint="99"/>
        </w:pBdr>
        <w:spacing w:after="0"/>
      </w:pPr>
      <w:r>
        <w:t>CPD Certificate</w:t>
      </w:r>
    </w:p>
    <w:p w14:paraId="2DC6E8A0" w14:textId="76F83D8F" w:rsidR="004E370E" w:rsidRPr="0023086A" w:rsidRDefault="00430CC3" w:rsidP="009F3BEA">
      <w:pPr>
        <w:pStyle w:val="Heading1"/>
        <w:pBdr>
          <w:bottom w:val="single" w:sz="4" w:space="6" w:color="A18F8F" w:themeColor="text2" w:themeTint="99"/>
        </w:pBdr>
        <w:spacing w:before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Ear Mites</w:t>
      </w:r>
      <w:r w:rsidR="003F29C4">
        <w:rPr>
          <w:b/>
          <w:bCs/>
          <w:sz w:val="48"/>
          <w:szCs w:val="48"/>
        </w:rPr>
        <w:t xml:space="preserve"> - </w:t>
      </w:r>
      <w:proofErr w:type="spellStart"/>
      <w:r w:rsidR="003F29C4" w:rsidRPr="003F29C4">
        <w:rPr>
          <w:b/>
          <w:bCs/>
          <w:i/>
          <w:iCs/>
          <w:sz w:val="48"/>
          <w:szCs w:val="48"/>
        </w:rPr>
        <w:t>Otodectes</w:t>
      </w:r>
      <w:proofErr w:type="spellEnd"/>
      <w:r w:rsidR="003F29C4" w:rsidRPr="003F29C4">
        <w:rPr>
          <w:b/>
          <w:bCs/>
          <w:i/>
          <w:iCs/>
          <w:sz w:val="48"/>
          <w:szCs w:val="48"/>
        </w:rPr>
        <w:t xml:space="preserve"> </w:t>
      </w:r>
      <w:proofErr w:type="spellStart"/>
      <w:r w:rsidR="00C13886">
        <w:rPr>
          <w:b/>
          <w:bCs/>
          <w:i/>
          <w:iCs/>
          <w:sz w:val="48"/>
          <w:szCs w:val="48"/>
        </w:rPr>
        <w:t>C</w:t>
      </w:r>
      <w:r w:rsidR="003F29C4" w:rsidRPr="003F29C4">
        <w:rPr>
          <w:b/>
          <w:bCs/>
          <w:i/>
          <w:iCs/>
          <w:sz w:val="48"/>
          <w:szCs w:val="48"/>
        </w:rPr>
        <w:t>ynotis</w:t>
      </w:r>
      <w:proofErr w:type="spellEnd"/>
    </w:p>
    <w:p w14:paraId="64A6487B" w14:textId="7F4FC265" w:rsidR="002174EC" w:rsidRPr="0023086A" w:rsidRDefault="002174EC" w:rsidP="009F3BEA">
      <w:pPr>
        <w:pStyle w:val="Heading1"/>
        <w:pBdr>
          <w:bottom w:val="single" w:sz="4" w:space="6" w:color="A18F8F" w:themeColor="text2" w:themeTint="99"/>
        </w:pBdr>
        <w:spacing w:before="0"/>
        <w:rPr>
          <w:sz w:val="32"/>
        </w:rPr>
      </w:pPr>
      <w:r w:rsidRPr="0023086A">
        <w:rPr>
          <w:sz w:val="32"/>
        </w:rPr>
        <w:t>“</w:t>
      </w:r>
      <w:r w:rsidR="00025808">
        <w:rPr>
          <w:sz w:val="32"/>
        </w:rPr>
        <w:t>A Brief Overview</w:t>
      </w:r>
      <w:r w:rsidR="00CD41A5" w:rsidRPr="0023086A">
        <w:rPr>
          <w:sz w:val="32"/>
        </w:rPr>
        <w:t>”</w:t>
      </w:r>
    </w:p>
    <w:p w14:paraId="0FC8154D" w14:textId="7598A8AD" w:rsidR="004E370E" w:rsidRPr="001E6D7B" w:rsidRDefault="004E370E" w:rsidP="00DA5DE4">
      <w:pPr>
        <w:spacing w:after="0"/>
        <w:jc w:val="both"/>
        <w:rPr>
          <w:rFonts w:cs="Arial"/>
          <w:b/>
          <w:bCs/>
          <w:sz w:val="16"/>
          <w:szCs w:val="16"/>
        </w:rPr>
      </w:pPr>
    </w:p>
    <w:p w14:paraId="1FA14924" w14:textId="0EE9E5E9" w:rsidR="004E370E" w:rsidRDefault="00575C15" w:rsidP="004E370E">
      <w:pPr>
        <w:rPr>
          <w:rFonts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B6FA1" wp14:editId="3353F041">
            <wp:simplePos x="0" y="0"/>
            <wp:positionH relativeFrom="column">
              <wp:posOffset>3810</wp:posOffset>
            </wp:positionH>
            <wp:positionV relativeFrom="paragraph">
              <wp:posOffset>629285</wp:posOffset>
            </wp:positionV>
            <wp:extent cx="2779395" cy="2543175"/>
            <wp:effectExtent l="0" t="0" r="1905" b="9525"/>
            <wp:wrapSquare wrapText="bothSides"/>
            <wp:docPr id="6" name="Picture 6" descr="A group of ants on a white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ants on a white su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0E" w:rsidRPr="004E370E">
        <w:rPr>
          <w:rFonts w:cs="Arial"/>
          <w:b/>
          <w:bCs/>
          <w:sz w:val="32"/>
          <w:szCs w:val="32"/>
        </w:rPr>
        <w:t xml:space="preserve">This certificate certifies that the person named below has successfully completed </w:t>
      </w:r>
      <w:r w:rsidR="002831C0">
        <w:rPr>
          <w:rFonts w:cs="Arial"/>
          <w:b/>
          <w:bCs/>
          <w:sz w:val="32"/>
          <w:szCs w:val="32"/>
        </w:rPr>
        <w:t>1</w:t>
      </w:r>
      <w:r w:rsidR="004E370E" w:rsidRPr="004E370E">
        <w:rPr>
          <w:rFonts w:cs="Arial"/>
          <w:b/>
          <w:bCs/>
          <w:sz w:val="32"/>
          <w:szCs w:val="32"/>
        </w:rPr>
        <w:t xml:space="preserve"> hour of CPD training from the </w:t>
      </w:r>
      <w:proofErr w:type="spellStart"/>
      <w:r w:rsidR="004E370E" w:rsidRPr="004E370E">
        <w:rPr>
          <w:rFonts w:cs="Arial"/>
          <w:b/>
          <w:bCs/>
          <w:sz w:val="32"/>
          <w:szCs w:val="32"/>
        </w:rPr>
        <w:t>Dechra</w:t>
      </w:r>
      <w:proofErr w:type="spellEnd"/>
      <w:r w:rsidR="000B0F71">
        <w:rPr>
          <w:rFonts w:cs="Arial"/>
          <w:b/>
          <w:bCs/>
          <w:sz w:val="32"/>
          <w:szCs w:val="32"/>
        </w:rPr>
        <w:t xml:space="preserve"> </w:t>
      </w:r>
      <w:r w:rsidR="004E370E" w:rsidRPr="004E370E">
        <w:rPr>
          <w:rFonts w:cs="Arial"/>
          <w:b/>
          <w:bCs/>
          <w:sz w:val="32"/>
          <w:szCs w:val="32"/>
        </w:rPr>
        <w:t>Website.</w:t>
      </w:r>
    </w:p>
    <w:p w14:paraId="6ECAB8C3" w14:textId="21492A56" w:rsidR="004E370E" w:rsidRPr="004E370E" w:rsidRDefault="004E370E" w:rsidP="001761BE">
      <w:pPr>
        <w:jc w:val="both"/>
        <w:rPr>
          <w:rFonts w:cs="Arial"/>
          <w:b/>
          <w:bCs/>
          <w:sz w:val="32"/>
          <w:szCs w:val="32"/>
        </w:rPr>
      </w:pPr>
    </w:p>
    <w:tbl>
      <w:tblPr>
        <w:tblpPr w:leftFromText="180" w:rightFromText="180" w:bottomFromText="200" w:vertAnchor="text" w:horzAnchor="page" w:tblpX="7069" w:tblpY="65"/>
        <w:tblOverlap w:val="never"/>
        <w:tblW w:w="2629" w:type="pct"/>
        <w:tblBorders>
          <w:bottom w:val="single" w:sz="8" w:space="0" w:color="A18F8F" w:themeColor="text2" w:themeTint="99"/>
          <w:insideH w:val="single" w:sz="8" w:space="0" w:color="A18F8F" w:themeColor="text2" w:themeTint="9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te and signature table"/>
      </w:tblPr>
      <w:tblGrid>
        <w:gridCol w:w="2399"/>
        <w:gridCol w:w="4264"/>
      </w:tblGrid>
      <w:tr w:rsidR="004E370E" w14:paraId="385CACBC" w14:textId="77777777" w:rsidTr="00575C15">
        <w:trPr>
          <w:trHeight w:val="716"/>
        </w:trPr>
        <w:tc>
          <w:tcPr>
            <w:tcW w:w="2399" w:type="dxa"/>
            <w:tcBorders>
              <w:top w:val="nil"/>
              <w:left w:val="nil"/>
              <w:bottom w:val="single" w:sz="8" w:space="0" w:color="A18F8F" w:themeColor="text2" w:themeTint="99"/>
              <w:right w:val="nil"/>
            </w:tcBorders>
            <w:vAlign w:val="bottom"/>
            <w:hideMark/>
          </w:tcPr>
          <w:p w14:paraId="3F0D63CE" w14:textId="77777777" w:rsidR="004E370E" w:rsidRDefault="004E370E" w:rsidP="00575C15">
            <w:pPr>
              <w:pStyle w:val="Heading3"/>
              <w:spacing w:before="0" w:line="276" w:lineRule="auto"/>
              <w:jc w:val="both"/>
            </w:pPr>
            <w:r>
              <w:t>Name: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8" w:space="0" w:color="A18F8F" w:themeColor="text2" w:themeTint="99"/>
              <w:right w:val="nil"/>
            </w:tcBorders>
            <w:vAlign w:val="bottom"/>
          </w:tcPr>
          <w:p w14:paraId="7FBAB272" w14:textId="77777777" w:rsidR="004E370E" w:rsidRDefault="004E370E" w:rsidP="00575C15">
            <w:pPr>
              <w:pStyle w:val="Heading4"/>
              <w:spacing w:line="276" w:lineRule="auto"/>
              <w:ind w:left="0" w:right="285"/>
              <w:jc w:val="both"/>
            </w:pPr>
          </w:p>
        </w:tc>
      </w:tr>
      <w:tr w:rsidR="004E370E" w14:paraId="6C11E07A" w14:textId="77777777" w:rsidTr="00575C15">
        <w:trPr>
          <w:trHeight w:val="444"/>
        </w:trPr>
        <w:tc>
          <w:tcPr>
            <w:tcW w:w="2399" w:type="dxa"/>
            <w:tcBorders>
              <w:top w:val="single" w:sz="8" w:space="0" w:color="A18F8F" w:themeColor="text2" w:themeTint="99"/>
              <w:left w:val="nil"/>
              <w:bottom w:val="single" w:sz="8" w:space="0" w:color="A18F8F" w:themeColor="text2" w:themeTint="99"/>
              <w:right w:val="nil"/>
            </w:tcBorders>
            <w:vAlign w:val="bottom"/>
            <w:hideMark/>
          </w:tcPr>
          <w:p w14:paraId="565B82BC" w14:textId="77777777" w:rsidR="004E370E" w:rsidRDefault="004E370E" w:rsidP="00575C15">
            <w:pPr>
              <w:pStyle w:val="Heading3"/>
              <w:spacing w:line="276" w:lineRule="auto"/>
              <w:jc w:val="both"/>
            </w:pPr>
            <w:r>
              <w:t>Date:</w:t>
            </w:r>
          </w:p>
        </w:tc>
        <w:tc>
          <w:tcPr>
            <w:tcW w:w="4264" w:type="dxa"/>
            <w:tcBorders>
              <w:top w:val="single" w:sz="8" w:space="0" w:color="A18F8F" w:themeColor="text2" w:themeTint="99"/>
              <w:left w:val="nil"/>
              <w:bottom w:val="single" w:sz="8" w:space="0" w:color="A18F8F" w:themeColor="text2" w:themeTint="99"/>
              <w:right w:val="nil"/>
            </w:tcBorders>
            <w:tcMar>
              <w:top w:w="144" w:type="dxa"/>
              <w:left w:w="0" w:type="dxa"/>
              <w:bottom w:w="0" w:type="dxa"/>
              <w:right w:w="0" w:type="dxa"/>
            </w:tcMar>
            <w:vAlign w:val="bottom"/>
          </w:tcPr>
          <w:p w14:paraId="0FB3495B" w14:textId="77777777" w:rsidR="004E370E" w:rsidRDefault="004E370E" w:rsidP="00575C15">
            <w:pPr>
              <w:pStyle w:val="Heading4"/>
              <w:spacing w:line="276" w:lineRule="auto"/>
              <w:ind w:left="0" w:right="285"/>
              <w:jc w:val="both"/>
            </w:pPr>
          </w:p>
        </w:tc>
      </w:tr>
    </w:tbl>
    <w:p w14:paraId="5C78BA9B" w14:textId="7E80A19D" w:rsidR="00636F62" w:rsidRDefault="00636F62" w:rsidP="00AF515A">
      <w:pPr>
        <w:pStyle w:val="NoSpacing"/>
      </w:pPr>
    </w:p>
    <w:p w14:paraId="7FCB8CEB" w14:textId="73BB7AEC" w:rsidR="00636F62" w:rsidRDefault="00636F62" w:rsidP="000A46FE">
      <w:pPr>
        <w:pStyle w:val="NoSpacing"/>
        <w:jc w:val="both"/>
      </w:pPr>
    </w:p>
    <w:p w14:paraId="7D38DAA2" w14:textId="006955F4" w:rsidR="006E1C71" w:rsidRDefault="006E1C71" w:rsidP="00636F62">
      <w:pPr>
        <w:pStyle w:val="NoSpacing"/>
        <w:jc w:val="left"/>
      </w:pPr>
    </w:p>
    <w:sectPr w:rsidR="006E1C71" w:rsidSect="005D2A9E">
      <w:headerReference w:type="default" r:id="rId9"/>
      <w:footerReference w:type="default" r:id="rId10"/>
      <w:headerReference w:type="first" r:id="rId11"/>
      <w:pgSz w:w="15840" w:h="12240" w:orient="landscape" w:code="1"/>
      <w:pgMar w:top="2977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AF587" w14:textId="77777777" w:rsidR="005E7699" w:rsidRDefault="005E7699">
      <w:pPr>
        <w:spacing w:after="0" w:line="240" w:lineRule="auto"/>
      </w:pPr>
      <w:r>
        <w:separator/>
      </w:r>
    </w:p>
  </w:endnote>
  <w:endnote w:type="continuationSeparator" w:id="0">
    <w:p w14:paraId="07C6B85A" w14:textId="77777777" w:rsidR="005E7699" w:rsidRDefault="005E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BADA2C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7F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69EF8" w14:textId="77777777" w:rsidR="005E7699" w:rsidRDefault="005E7699">
      <w:pPr>
        <w:spacing w:after="0" w:line="240" w:lineRule="auto"/>
      </w:pPr>
      <w:r>
        <w:separator/>
      </w:r>
    </w:p>
  </w:footnote>
  <w:footnote w:type="continuationSeparator" w:id="0">
    <w:p w14:paraId="47FEFA31" w14:textId="77777777" w:rsidR="005E7699" w:rsidRDefault="005E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CA2C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8E9783C" wp14:editId="3FB66ED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A5D2B9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F5243" w14:textId="1E0785CD" w:rsidR="00F46DDC" w:rsidRDefault="003A5376" w:rsidP="003A5376">
    <w:pPr>
      <w:pStyle w:val="Header"/>
      <w:jc w:val="right"/>
    </w:pPr>
    <w:r>
      <w:rPr>
        <w:noProof/>
      </w:rPr>
      <w:drawing>
        <wp:inline distT="0" distB="0" distL="0" distR="0" wp14:anchorId="54C5F34F" wp14:editId="21A4CC3C">
          <wp:extent cx="1171575" cy="11715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XVET_Logos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22" cy="1172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6DDC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F064F8E" wp14:editId="5026C6B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59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8D954B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5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F159E6"/>
    <w:multiLevelType w:val="hybridMultilevel"/>
    <w:tmpl w:val="DBD04A48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6A"/>
    <w:rsid w:val="0001251A"/>
    <w:rsid w:val="000238C7"/>
    <w:rsid w:val="00025808"/>
    <w:rsid w:val="00050E2A"/>
    <w:rsid w:val="00055C44"/>
    <w:rsid w:val="000570F5"/>
    <w:rsid w:val="000659A2"/>
    <w:rsid w:val="0009442E"/>
    <w:rsid w:val="000A46FE"/>
    <w:rsid w:val="000A581E"/>
    <w:rsid w:val="000A6797"/>
    <w:rsid w:val="000B0F71"/>
    <w:rsid w:val="000C494C"/>
    <w:rsid w:val="000E548A"/>
    <w:rsid w:val="0010178B"/>
    <w:rsid w:val="0011701B"/>
    <w:rsid w:val="00133F47"/>
    <w:rsid w:val="001609E6"/>
    <w:rsid w:val="001761BE"/>
    <w:rsid w:val="001E66BE"/>
    <w:rsid w:val="001E6D7B"/>
    <w:rsid w:val="002174EC"/>
    <w:rsid w:val="0023086A"/>
    <w:rsid w:val="00231E2D"/>
    <w:rsid w:val="002452B4"/>
    <w:rsid w:val="0027102E"/>
    <w:rsid w:val="002713A3"/>
    <w:rsid w:val="002831C0"/>
    <w:rsid w:val="002854F9"/>
    <w:rsid w:val="00287008"/>
    <w:rsid w:val="002A5E6E"/>
    <w:rsid w:val="002C46EE"/>
    <w:rsid w:val="0031126A"/>
    <w:rsid w:val="003274D2"/>
    <w:rsid w:val="00342451"/>
    <w:rsid w:val="003A5376"/>
    <w:rsid w:val="003B61B2"/>
    <w:rsid w:val="003C473A"/>
    <w:rsid w:val="003D1388"/>
    <w:rsid w:val="003F29C4"/>
    <w:rsid w:val="003F47AB"/>
    <w:rsid w:val="00402527"/>
    <w:rsid w:val="0042741F"/>
    <w:rsid w:val="00430CC3"/>
    <w:rsid w:val="004E24B8"/>
    <w:rsid w:val="004E370E"/>
    <w:rsid w:val="00505E44"/>
    <w:rsid w:val="005073C7"/>
    <w:rsid w:val="0052329C"/>
    <w:rsid w:val="0054759E"/>
    <w:rsid w:val="00553547"/>
    <w:rsid w:val="00575C15"/>
    <w:rsid w:val="005C7117"/>
    <w:rsid w:val="005D2A9E"/>
    <w:rsid w:val="005E7699"/>
    <w:rsid w:val="005F6FDE"/>
    <w:rsid w:val="00623E16"/>
    <w:rsid w:val="00636F62"/>
    <w:rsid w:val="00656BE8"/>
    <w:rsid w:val="0066143E"/>
    <w:rsid w:val="00673E5F"/>
    <w:rsid w:val="006826FC"/>
    <w:rsid w:val="0069642B"/>
    <w:rsid w:val="006E1C71"/>
    <w:rsid w:val="006F665E"/>
    <w:rsid w:val="00702D1C"/>
    <w:rsid w:val="007209A0"/>
    <w:rsid w:val="007511B1"/>
    <w:rsid w:val="0078558F"/>
    <w:rsid w:val="008251CC"/>
    <w:rsid w:val="008330B8"/>
    <w:rsid w:val="0083627D"/>
    <w:rsid w:val="008407C5"/>
    <w:rsid w:val="008464BF"/>
    <w:rsid w:val="00852170"/>
    <w:rsid w:val="0088629E"/>
    <w:rsid w:val="008A5914"/>
    <w:rsid w:val="008C6A08"/>
    <w:rsid w:val="009243E9"/>
    <w:rsid w:val="009558C9"/>
    <w:rsid w:val="009A12A3"/>
    <w:rsid w:val="009A3C9B"/>
    <w:rsid w:val="009B227E"/>
    <w:rsid w:val="009B3F55"/>
    <w:rsid w:val="009C2ECF"/>
    <w:rsid w:val="009C610B"/>
    <w:rsid w:val="009D00CA"/>
    <w:rsid w:val="009F3BEA"/>
    <w:rsid w:val="009F4C94"/>
    <w:rsid w:val="00A2067C"/>
    <w:rsid w:val="00A33DB5"/>
    <w:rsid w:val="00A51DB1"/>
    <w:rsid w:val="00A55ED0"/>
    <w:rsid w:val="00AA4517"/>
    <w:rsid w:val="00AB4348"/>
    <w:rsid w:val="00AB4363"/>
    <w:rsid w:val="00AD0ACD"/>
    <w:rsid w:val="00AF515A"/>
    <w:rsid w:val="00B10BE2"/>
    <w:rsid w:val="00B90157"/>
    <w:rsid w:val="00BB4010"/>
    <w:rsid w:val="00BD2A80"/>
    <w:rsid w:val="00C13886"/>
    <w:rsid w:val="00C54575"/>
    <w:rsid w:val="00C83C1D"/>
    <w:rsid w:val="00CB7D03"/>
    <w:rsid w:val="00CC592B"/>
    <w:rsid w:val="00CC782D"/>
    <w:rsid w:val="00CC7D58"/>
    <w:rsid w:val="00CD41A5"/>
    <w:rsid w:val="00D03CE0"/>
    <w:rsid w:val="00D95DEF"/>
    <w:rsid w:val="00DA5DE4"/>
    <w:rsid w:val="00DC105C"/>
    <w:rsid w:val="00DE60F8"/>
    <w:rsid w:val="00E26503"/>
    <w:rsid w:val="00E2756D"/>
    <w:rsid w:val="00EC390E"/>
    <w:rsid w:val="00ED5E7A"/>
    <w:rsid w:val="00F125C6"/>
    <w:rsid w:val="00F17F33"/>
    <w:rsid w:val="00F20B57"/>
    <w:rsid w:val="00F37436"/>
    <w:rsid w:val="00F42989"/>
    <w:rsid w:val="00F46DDC"/>
    <w:rsid w:val="00F52848"/>
    <w:rsid w:val="00F84AAD"/>
    <w:rsid w:val="00FA7645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231D77"/>
  <w15:docId w15:val="{89009AFA-D9CC-48D7-9D77-44C2794D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70E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e\AppData\Roaming\Microsoft\Templates\Most%20Inspirational%20Player%20award%20certificate%20(editable%20title)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8AC8A-1320-432B-A0D9-CBCE36A5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title).dotx</Template>
  <TotalTime>10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Jo Hart</cp:lastModifiedBy>
  <cp:revision>8</cp:revision>
  <cp:lastPrinted>2021-06-29T01:31:00Z</cp:lastPrinted>
  <dcterms:created xsi:type="dcterms:W3CDTF">2022-03-16T00:23:00Z</dcterms:created>
  <dcterms:modified xsi:type="dcterms:W3CDTF">2022-03-16T00:32:00Z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